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7E1B" w:rsidRDefault="0073766C"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96" type="#_x0000_t136" style="position:absolute;left:0;text-align:left;margin-left:126.6pt;margin-top:263.15pt;width:399.55pt;height:54pt;rotation:90;z-index:251663360;mso-position-horizontal-relative:text;mso-position-vertical-relative:text;mso-width-relative:page;mso-height-relative:page" fillcolor="black [3213]" strokecolor="black [3213]">
            <v:shadow color="#868686"/>
            <v:textpath style="font-family:&quot;CRＣ＆Ｇ由紀葉太楷書体04&quot;;v-text-reverse:t;v-rotate-letters:t;v-text-kern:t" trim="t" fitpath="t" string="太々神楽奉納"/>
          </v:shape>
        </w:pict>
      </w:r>
      <w:r>
        <w:rPr>
          <w:noProof/>
        </w:rPr>
        <w:pict>
          <v:shape id="_x0000_s1100" type="#_x0000_t136" style="position:absolute;left:0;text-align:left;margin-left:302.35pt;margin-top:243.4pt;width:373.3pt;height:67.15pt;rotation:90;z-index:251671552;mso-position-horizontal-relative:text;mso-position-vertical-relative:text;mso-width-relative:page;mso-height-relative:page" fillcolor="black [3213]">
            <v:stroke r:id="rId6" o:title=""/>
            <v:shadow color="#868686"/>
            <v:textpath style="font-family:&quot;CRＣ＆Ｇ由紀葉太楷書体&quot;;v-text-reverse:t;v-rotate-letters:t;v-text-kern:t" trim="t" fitpath="t" string="古市　祭太鼓"/>
          </v:shape>
        </w:pict>
      </w:r>
      <w:r>
        <w:rPr>
          <w:noProof/>
        </w:rPr>
        <w:pict>
          <v:shape id="_x0000_s1097" type="#_x0000_t136" style="position:absolute;left:0;text-align:left;margin-left:212.5pt;margin-top:258.25pt;width:394.3pt;height:58.5pt;rotation:90;z-index:251665408;mso-position-horizontal-relative:text;mso-position-vertical-relative:text;mso-width-relative:page;mso-height-relative:page" fillcolor="black [3213]" strokecolor="black [3213]">
            <v:shadow color="#868686"/>
            <v:textpath style="font-family:&quot;CRＣ＆Ｇ由紀葉太楷書体&quot;;v-text-reverse:t;v-rotate-letters:t;v-text-kern:t" trim="t" fitpath="t" string="神輿（絆心会）"/>
          </v:shape>
        </w:pict>
      </w:r>
      <w:r w:rsidR="00AF17C1">
        <w:rPr>
          <w:noProof/>
        </w:rPr>
        <w:drawing>
          <wp:anchor distT="0" distB="0" distL="114300" distR="114300" simplePos="0" relativeHeight="251692032" behindDoc="0" locked="0" layoutInCell="1" allowOverlap="1" wp14:anchorId="1353C1B6" wp14:editId="0F3B1519">
            <wp:simplePos x="0" y="0"/>
            <wp:positionH relativeFrom="column">
              <wp:posOffset>3992880</wp:posOffset>
            </wp:positionH>
            <wp:positionV relativeFrom="paragraph">
              <wp:posOffset>9669780</wp:posOffset>
            </wp:positionV>
            <wp:extent cx="2638425" cy="2557780"/>
            <wp:effectExtent l="0" t="0" r="9525" b="0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255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17C1">
        <w:rPr>
          <w:noProof/>
        </w:rPr>
        <w:drawing>
          <wp:anchor distT="0" distB="0" distL="114300" distR="114300" simplePos="0" relativeHeight="251693056" behindDoc="1" locked="0" layoutInCell="1" allowOverlap="1" wp14:anchorId="68A5197A" wp14:editId="20CF3C68">
            <wp:simplePos x="0" y="0"/>
            <wp:positionH relativeFrom="column">
              <wp:posOffset>363855</wp:posOffset>
            </wp:positionH>
            <wp:positionV relativeFrom="paragraph">
              <wp:posOffset>10650855</wp:posOffset>
            </wp:positionV>
            <wp:extent cx="3848100" cy="3238500"/>
            <wp:effectExtent l="0" t="0" r="0" b="0"/>
            <wp:wrapNone/>
            <wp:docPr id="16" name="図 16" descr="E:\IMG_04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IMG_048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17C1">
        <w:rPr>
          <w:noProof/>
        </w:rPr>
        <w:drawing>
          <wp:anchor distT="0" distB="0" distL="114300" distR="114300" simplePos="0" relativeHeight="251694080" behindDoc="1" locked="0" layoutInCell="1" allowOverlap="1" wp14:anchorId="494D2883" wp14:editId="3018156A">
            <wp:simplePos x="0" y="0"/>
            <wp:positionH relativeFrom="column">
              <wp:posOffset>778510</wp:posOffset>
            </wp:positionH>
            <wp:positionV relativeFrom="paragraph">
              <wp:posOffset>8660130</wp:posOffset>
            </wp:positionV>
            <wp:extent cx="2971165" cy="1981200"/>
            <wp:effectExtent l="0" t="0" r="635" b="0"/>
            <wp:wrapNone/>
            <wp:docPr id="17" name="図 17" descr="E:\IMG_06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IMG_066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165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r>
        <w:rPr>
          <w:noProof/>
        </w:rPr>
        <w:pict>
          <v:shape id="_x0000_s1098" type="#_x0000_t136" style="position:absolute;left:0;text-align:left;margin-left:-40.2pt;margin-top:274.65pt;width:423.4pt;height:54.75pt;rotation:90;z-index:251667456;mso-position-horizontal-relative:text;mso-position-vertical-relative:text;mso-width-relative:page;mso-height-relative:page" fillcolor="black [3213]" strokecolor="black [3213]">
            <v:shadow color="#868686"/>
            <v:textpath style="font-family:&quot;CRＣ＆Ｇ由紀葉太楷書体04&quot;;v-text-reverse:t;v-rotate-letters:t;v-text-kern:t" trim="t" fitpath="t" string="上宿町　獅子舞奉納"/>
          </v:shape>
        </w:pict>
      </w:r>
      <w:bookmarkEnd w:id="0"/>
      <w:r>
        <w:rPr>
          <w:noProof/>
        </w:rPr>
        <w:pict>
          <v:shape id="_x0000_s1101" type="#_x0000_t136" style="position:absolute;left:0;text-align:left;margin-left:-122.45pt;margin-top:236.95pt;width:336pt;height:53.25pt;rotation:90;z-index:251673600;mso-position-horizontal-relative:text;mso-position-vertical-relative:text;mso-width-relative:page;mso-height-relative:page" fillcolor="black [3213]">
            <v:stroke r:id="rId6" o:title=""/>
            <v:shadow color="#868686"/>
            <v:textpath style="font-family:&quot;CRＣ＆Ｇ由紀葉太楷書体04&quot;;v-text-reverse:t;v-rotate-letters:t;v-text-kern:t" trim="t" fitpath="t" string="骨董市開催　　（終日）"/>
          </v:shape>
        </w:pict>
      </w:r>
      <w:r w:rsidR="00DB3668">
        <w:rPr>
          <w:rFonts w:hint="eastAsia"/>
          <w:noProof/>
        </w:rPr>
        <w:drawing>
          <wp:anchor distT="0" distB="0" distL="114300" distR="114300" simplePos="0" relativeHeight="251676672" behindDoc="0" locked="0" layoutInCell="1" allowOverlap="1" wp14:anchorId="26FA4599" wp14:editId="6A4CB9FF">
            <wp:simplePos x="0" y="0"/>
            <wp:positionH relativeFrom="column">
              <wp:posOffset>8267700</wp:posOffset>
            </wp:positionH>
            <wp:positionV relativeFrom="paragraph">
              <wp:posOffset>12234545</wp:posOffset>
            </wp:positionV>
            <wp:extent cx="1328420" cy="1447165"/>
            <wp:effectExtent l="226377" t="249873" r="193358" b="841057"/>
            <wp:wrapNone/>
            <wp:docPr id="44" name="図 44" descr="C:\Users\soujya\Desktop\太鼓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soujya\Desktop\太鼓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393715">
                      <a:off x="0" y="0"/>
                      <a:ext cx="1328420" cy="144716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3668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C886D6A" wp14:editId="38DA4610">
                <wp:simplePos x="0" y="0"/>
                <wp:positionH relativeFrom="column">
                  <wp:posOffset>6031230</wp:posOffset>
                </wp:positionH>
                <wp:positionV relativeFrom="paragraph">
                  <wp:posOffset>706755</wp:posOffset>
                </wp:positionV>
                <wp:extent cx="295275" cy="295275"/>
                <wp:effectExtent l="0" t="0" r="28575" b="28575"/>
                <wp:wrapNone/>
                <wp:docPr id="13" name="ドーナツ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95275"/>
                        </a:xfrm>
                        <a:prstGeom prst="donu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chemeClr val="accent6">
                              <a:lumMod val="75000"/>
                            </a:scheme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3" coordsize="21600,21600" o:spt="23" adj="5400" path="m,10800qy10800,,21600,10800,10800,21600,,10800xm@0,10800qy10800@2@1,10800,10800@0@0,10800xe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</v:formulas>
                <v:path o:connecttype="custom" o:connectlocs="10800,0;3163,3163;0,10800;3163,18437;10800,21600;18437,18437;21600,10800;18437,3163" textboxrect="3163,3163,18437,18437"/>
                <v:handles>
                  <v:h position="#0,center" xrange="0,10800"/>
                </v:handles>
              </v:shapetype>
              <v:shape id="ドーナツ 13" o:spid="_x0000_s1026" type="#_x0000_t23" style="position:absolute;left:0;text-align:left;margin-left:474.9pt;margin-top:55.65pt;width:23.25pt;height:23.2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" fillcolor="window" strokecolor="#e36c0a [2409]" strokeweight="2pt"/>
            </w:pict>
          </mc:Fallback>
        </mc:AlternateContent>
      </w:r>
      <w:r w:rsidR="00DB3668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8BEA363" wp14:editId="348EE30F">
                <wp:simplePos x="0" y="0"/>
                <wp:positionH relativeFrom="column">
                  <wp:posOffset>5021580</wp:posOffset>
                </wp:positionH>
                <wp:positionV relativeFrom="paragraph">
                  <wp:posOffset>706755</wp:posOffset>
                </wp:positionV>
                <wp:extent cx="295275" cy="295275"/>
                <wp:effectExtent l="0" t="0" r="28575" b="28575"/>
                <wp:wrapNone/>
                <wp:docPr id="12" name="ドーナツ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95275"/>
                        </a:xfrm>
                        <a:prstGeom prst="donut">
                          <a:avLst>
                            <a:gd name="adj" fmla="val 20867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chemeClr val="accent6">
                              <a:lumMod val="75000"/>
                            </a:scheme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ドーナツ 12" o:spid="_x0000_s1026" type="#_x0000_t23" style="position:absolute;left:0;text-align:left;margin-left:395.4pt;margin-top:55.65pt;width:23.25pt;height:23.2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" adj="4507" fillcolor="window" strokecolor="#e36c0a [2409]" strokeweight="2pt"/>
            </w:pict>
          </mc:Fallback>
        </mc:AlternateContent>
      </w:r>
      <w:r w:rsidR="00DB3668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8A984F9" wp14:editId="4A5F2C15">
                <wp:simplePos x="0" y="0"/>
                <wp:positionH relativeFrom="column">
                  <wp:posOffset>3097530</wp:posOffset>
                </wp:positionH>
                <wp:positionV relativeFrom="paragraph">
                  <wp:posOffset>687705</wp:posOffset>
                </wp:positionV>
                <wp:extent cx="295275" cy="295275"/>
                <wp:effectExtent l="0" t="0" r="28575" b="28575"/>
                <wp:wrapNone/>
                <wp:docPr id="10" name="ドーナツ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95275"/>
                        </a:xfrm>
                        <a:prstGeom prst="donu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chemeClr val="accent6">
                              <a:lumMod val="75000"/>
                            </a:scheme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ドーナツ 10" o:spid="_x0000_s1026" type="#_x0000_t23" style="position:absolute;left:0;text-align:left;margin-left:243.9pt;margin-top:54.15pt;width:23.25pt;height:23.2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" fillcolor="window" strokecolor="#e36c0a [2409]" strokeweight="2pt"/>
            </w:pict>
          </mc:Fallback>
        </mc:AlternateContent>
      </w:r>
      <w:r w:rsidR="00DB3668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02B037C" wp14:editId="4D318E6D">
                <wp:simplePos x="0" y="0"/>
                <wp:positionH relativeFrom="column">
                  <wp:posOffset>468630</wp:posOffset>
                </wp:positionH>
                <wp:positionV relativeFrom="paragraph">
                  <wp:posOffset>706755</wp:posOffset>
                </wp:positionV>
                <wp:extent cx="295275" cy="295275"/>
                <wp:effectExtent l="0" t="0" r="28575" b="28575"/>
                <wp:wrapNone/>
                <wp:docPr id="9" name="ドーナツ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95275"/>
                        </a:xfrm>
                        <a:prstGeom prst="donut">
                          <a:avLst/>
                        </a:prstGeom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ドーナツ 9" o:spid="_x0000_s1026" type="#_x0000_t23" style="position:absolute;left:0;text-align:left;margin-left:36.9pt;margin-top:55.65pt;width:23.25pt;height:23.2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" fillcolor="white [3201]" strokecolor="#e36c0a [2409]" strokeweight="2pt"/>
            </w:pict>
          </mc:Fallback>
        </mc:AlternateContent>
      </w:r>
      <w:r w:rsidR="00DB3668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131D866" wp14:editId="70476AA3">
                <wp:simplePos x="0" y="0"/>
                <wp:positionH relativeFrom="column">
                  <wp:posOffset>2002155</wp:posOffset>
                </wp:positionH>
                <wp:positionV relativeFrom="paragraph">
                  <wp:posOffset>687705</wp:posOffset>
                </wp:positionV>
                <wp:extent cx="295275" cy="295275"/>
                <wp:effectExtent l="0" t="0" r="28575" b="28575"/>
                <wp:wrapNone/>
                <wp:docPr id="14" name="ドーナツ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95275"/>
                        </a:xfrm>
                        <a:prstGeom prst="donu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chemeClr val="accent6">
                              <a:lumMod val="75000"/>
                            </a:scheme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ドーナツ 14" o:spid="_x0000_s1026" type="#_x0000_t23" style="position:absolute;left:0;text-align:left;margin-left:157.65pt;margin-top:54.15pt;width:23.25pt;height:23.2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" fillcolor="window" strokecolor="#e36c0a [2409]" strokeweight="2pt"/>
            </w:pict>
          </mc:Fallback>
        </mc:AlternateContent>
      </w:r>
      <w:r w:rsidR="00DB3668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ED2E826" wp14:editId="7C20E5A0">
                <wp:simplePos x="0" y="0"/>
                <wp:positionH relativeFrom="column">
                  <wp:posOffset>3992880</wp:posOffset>
                </wp:positionH>
                <wp:positionV relativeFrom="paragraph">
                  <wp:posOffset>687705</wp:posOffset>
                </wp:positionV>
                <wp:extent cx="295275" cy="295275"/>
                <wp:effectExtent l="0" t="0" r="28575" b="28575"/>
                <wp:wrapNone/>
                <wp:docPr id="11" name="ドーナツ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95275"/>
                        </a:xfrm>
                        <a:prstGeom prst="donu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chemeClr val="accent6">
                              <a:lumMod val="75000"/>
                            </a:scheme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ドーナツ 11" o:spid="_x0000_s1026" type="#_x0000_t23" style="position:absolute;left:0;text-align:left;margin-left:314.4pt;margin-top:54.15pt;width:23.25pt;height:23.2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" fillcolor="window" strokecolor="#e36c0a [2409]" strokeweight="2pt"/>
            </w:pict>
          </mc:Fallback>
        </mc:AlternateContent>
      </w:r>
      <w:r>
        <w:rPr>
          <w:noProof/>
        </w:rPr>
        <w:pict>
          <v:shape id="_x0000_s1102" type="#_x0000_t136" style="position:absolute;left:0;text-align:left;margin-left:-36.05pt;margin-top:460.2pt;width:296.3pt;height:47.65pt;rotation:90;z-index:251675648;mso-position-horizontal-relative:text;mso-position-vertical-relative:text;mso-width-relative:page;mso-height-relative:page" fillcolor="black [3213]" strokecolor="black [3213]">
            <v:shadow color="#868686"/>
            <v:textpath style="font-family:&quot;CRＣ＆Ｇ由紀葉太楷書体04&quot;;v-text-reverse:t;v-rotate-letters:t;v-text-kern:t" trim="t" fitpath="t" string="祭礼用幟旗（慶応四年作）展示"/>
          </v:shape>
        </w:pict>
      </w:r>
      <w:r>
        <w:rPr>
          <w:noProof/>
        </w:rPr>
        <w:pict>
          <v:shape id="_x0000_s1099" type="#_x0000_t136" style="position:absolute;left:0;text-align:left;margin-left:-.4pt;margin-top:314.35pt;width:508.1pt;height:60.05pt;rotation:90;z-index:251669504;mso-position-horizontal-relative:text;mso-position-vertical-relative:text;mso-width-relative:page;mso-height-relative:page" fillcolor="black [3213]" strokecolor="black [3213]">
            <v:shadow color="#868686"/>
            <v:textpath style="font-family:&quot;CRＣ＆Ｇ由紀葉太楷書体04&quot;;v-text-reverse:t;v-rotate-letters:t;v-text-kern:t" trim="t" fitpath="t" string="古市　八木節祭太鼓奉納"/>
          </v:shape>
        </w:pict>
      </w:r>
      <w:r>
        <w:rPr>
          <w:noProof/>
          <w:sz w:val="20"/>
        </w:rPr>
        <w:pict>
          <v:shape id="_x0000_s1027" type="#_x0000_t136" style="position:absolute;left:0;text-align:left;margin-left:240.2pt;margin-top:614.05pt;width:701.55pt;height:99.3pt;rotation:90;z-index:251659264;mso-position-horizontal-relative:text;mso-position-vertical-relative:text" fillcolor="#7030a0" strokecolor="black [3213]" strokeweight="1pt">
            <v:shadow color="#99f" offset="3pt"/>
            <v:textpath style="font-family:&quot;HGP白洲太楷書体&quot;;v-text-reverse:t;v-rotate-letters:t;v-text-kern:t" trim="t" fitpath="t" string="三月十五日　　午前十一時祭典"/>
          </v:shape>
        </w:pict>
      </w:r>
      <w:r>
        <w:rPr>
          <w:noProof/>
          <w:sz w:val="20"/>
        </w:rPr>
        <w:pict>
          <v:shape id="_x0000_s1033" type="#_x0000_t136" style="position:absolute;left:0;text-align:left;margin-left:360.55pt;margin-top:330.15pt;width:682.85pt;height:122.7pt;rotation:90;z-index:251660288;mso-position-horizontal-relative:text;mso-position-vertical-relative:text" fillcolor="#e36c0a [2409]" strokecolor="black [3213]">
            <v:shadow color="#868686"/>
            <v:textpath style="font-family:&quot;HG白洲太楷書体&quot;;v-text-reverse:t;v-rotate-letters:t;v-text-kern:t" trim="t" fitpath="t" string="総社神社例大祭（春祭り）"/>
          </v:shape>
        </w:pict>
      </w:r>
      <w:r w:rsidR="00B949D6">
        <w:rPr>
          <w:noProof/>
          <w:color w:val="FF0000"/>
          <w:sz w:val="2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1B28D0A" wp14:editId="29D98DE7">
                <wp:simplePos x="0" y="0"/>
                <wp:positionH relativeFrom="column">
                  <wp:posOffset>78105</wp:posOffset>
                </wp:positionH>
                <wp:positionV relativeFrom="paragraph">
                  <wp:posOffset>135254</wp:posOffset>
                </wp:positionV>
                <wp:extent cx="9886950" cy="14106525"/>
                <wp:effectExtent l="38100" t="38100" r="57150" b="66675"/>
                <wp:wrapNone/>
                <wp:docPr id="3" name="Rectangl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86950" cy="14106525"/>
                        </a:xfrm>
                        <a:prstGeom prst="rect">
                          <a:avLst/>
                        </a:prstGeom>
                        <a:noFill/>
                        <a:ln w="101600" cmpd="thickThin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" o:spid="_x0000_s1026" style="position:absolute;left:0;text-align:left;margin-left:6.15pt;margin-top:10.65pt;width:778.5pt;height:111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" filled="f" fillcolor="#ddd" strokecolor="red" strokeweight="8pt">
                <v:stroke linestyle="thickThin"/>
              </v:rect>
            </w:pict>
          </mc:Fallback>
        </mc:AlternateContent>
      </w:r>
      <w:r w:rsidR="00E525AB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2785745</wp:posOffset>
                </wp:positionH>
                <wp:positionV relativeFrom="paragraph">
                  <wp:posOffset>16510</wp:posOffset>
                </wp:positionV>
                <wp:extent cx="986790" cy="635"/>
                <wp:effectExtent l="0" t="0" r="0" b="0"/>
                <wp:wrapNone/>
                <wp:docPr id="1" name="Freeform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86790" cy="635"/>
                        </a:xfrm>
                        <a:custGeom>
                          <a:avLst/>
                          <a:gdLst>
                            <a:gd name="T0" fmla="*/ 1554 w 1554"/>
                            <a:gd name="T1" fmla="*/ 0 w 1554"/>
                            <a:gd name="T2" fmla="*/ 0 w 1554"/>
                            <a:gd name="T3" fmla="*/ 0 w 1554"/>
                            <a:gd name="T4" fmla="*/ 0 w 1554"/>
                            <a:gd name="T5" fmla="*/ 0 w 1554"/>
                            <a:gd name="T6" fmla="*/ 0 w 1554"/>
                            <a:gd name="T7" fmla="*/ 0 w 1554"/>
                            <a:gd name="T8" fmla="*/ 0 w 1554"/>
                            <a:gd name="T9" fmla="*/ 0 w 1554"/>
                            <a:gd name="T10" fmla="*/ 1554 w 1554"/>
                            <a:gd name="T11" fmla="*/ 1554 w 1554"/>
                            <a:gd name="T12" fmla="*/ 1554 w 1554"/>
                            <a:gd name="T13" fmla="*/ 1554 w 1554"/>
                            <a:gd name="T14" fmla="*/ 1554 w 1554"/>
                            <a:gd name="T15" fmla="*/ 1554 w 1554"/>
                            <a:gd name="T16" fmla="*/ 1554 w 1554"/>
                            <a:gd name="T17" fmla="*/ 1554 w 1554"/>
                            <a:gd name="T18" fmla="*/ 1554 w 1554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  <a:cxn ang="0">
                              <a:pos x="T2" y="0"/>
                            </a:cxn>
                            <a:cxn ang="0">
                              <a:pos x="T3" y="0"/>
                            </a:cxn>
                            <a:cxn ang="0">
                              <a:pos x="T4" y="0"/>
                            </a:cxn>
                            <a:cxn ang="0">
                              <a:pos x="T5" y="0"/>
                            </a:cxn>
                            <a:cxn ang="0">
                              <a:pos x="T6" y="0"/>
                            </a:cxn>
                            <a:cxn ang="0">
                              <a:pos x="T7" y="0"/>
                            </a:cxn>
                            <a:cxn ang="0">
                              <a:pos x="T8" y="0"/>
                            </a:cxn>
                            <a:cxn ang="0">
                              <a:pos x="T9" y="0"/>
                            </a:cxn>
                            <a:cxn ang="0">
                              <a:pos x="T10" y="0"/>
                            </a:cxn>
                            <a:cxn ang="0">
                              <a:pos x="T11" y="0"/>
                            </a:cxn>
                            <a:cxn ang="0">
                              <a:pos x="T12" y="0"/>
                            </a:cxn>
                            <a:cxn ang="0">
                              <a:pos x="T13" y="0"/>
                            </a:cxn>
                            <a:cxn ang="0">
                              <a:pos x="T14" y="0"/>
                            </a:cxn>
                            <a:cxn ang="0">
                              <a:pos x="T15" y="0"/>
                            </a:cxn>
                            <a:cxn ang="0">
                              <a:pos x="T16" y="0"/>
                            </a:cxn>
                            <a:cxn ang="0">
                              <a:pos x="T17" y="0"/>
                            </a:cxn>
                            <a:cxn ang="0">
                              <a:pos x="T18" y="0"/>
                            </a:cxn>
                          </a:cxnLst>
                          <a:rect l="0" t="0" r="r" b="b"/>
                          <a:pathLst>
                            <a:path w="1554">
                              <a:moveTo>
                                <a:pt x="1554" y="0"/>
                              </a:move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1554" y="0"/>
                              </a:lnTo>
                              <a:lnTo>
                                <a:pt x="1554" y="0"/>
                              </a:lnTo>
                              <a:lnTo>
                                <a:pt x="1554" y="0"/>
                              </a:lnTo>
                              <a:lnTo>
                                <a:pt x="1554" y="0"/>
                              </a:lnTo>
                              <a:lnTo>
                                <a:pt x="1554" y="0"/>
                              </a:lnTo>
                              <a:lnTo>
                                <a:pt x="1554" y="0"/>
                              </a:lnTo>
                              <a:lnTo>
                                <a:pt x="1554" y="0"/>
                              </a:lnTo>
                              <a:lnTo>
                                <a:pt x="1554" y="0"/>
                              </a:lnTo>
                              <a:lnTo>
                                <a:pt x="155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6663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1" o:spid="_x0000_s1026" style="position:absolute;left:0;text-align:left;margin-left:219.35pt;margin-top:1.3pt;width:77.7pt;height:.0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554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" path="m1554,l,,,,,,,,,,,,,,,,,,1554,r,l1554,r,l1554,r,l1554,r,l1554,xe" fillcolor="#666632" stroked="f">
                <v:path arrowok="t" o:connecttype="custom" o:connectlocs="986790,0;0,0;0,0;0,0;0,0;0,0;0,0;0,0;0,0;0,0;986790,0;986790,0;986790,0;986790,0;986790,0;986790,0;986790,0;986790,0;986790,0" o:connectangles="0,0,0,0,0,0,0,0,0,0,0,0,0,0,0,0,0,0,0"/>
              </v:shape>
            </w:pict>
          </mc:Fallback>
        </mc:AlternateContent>
      </w:r>
    </w:p>
    <w:sectPr w:rsidR="00F37E1B" w:rsidSect="00B949D6">
      <w:pgSz w:w="16839" w:h="23814" w:code="8"/>
      <w:pgMar w:top="567" w:right="567" w:bottom="567" w:left="567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51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4B56"/>
    <w:rsid w:val="0007717C"/>
    <w:rsid w:val="00094DF9"/>
    <w:rsid w:val="000E1B8C"/>
    <w:rsid w:val="00133B0C"/>
    <w:rsid w:val="001A3F88"/>
    <w:rsid w:val="002244FC"/>
    <w:rsid w:val="0026142F"/>
    <w:rsid w:val="00285F6E"/>
    <w:rsid w:val="00315386"/>
    <w:rsid w:val="00333F21"/>
    <w:rsid w:val="003510A6"/>
    <w:rsid w:val="00546562"/>
    <w:rsid w:val="00562274"/>
    <w:rsid w:val="00564B56"/>
    <w:rsid w:val="0073766C"/>
    <w:rsid w:val="0078182F"/>
    <w:rsid w:val="00797AC2"/>
    <w:rsid w:val="007C31C9"/>
    <w:rsid w:val="00AB10A0"/>
    <w:rsid w:val="00AE0577"/>
    <w:rsid w:val="00AF17C1"/>
    <w:rsid w:val="00B949D6"/>
    <w:rsid w:val="00DB3668"/>
    <w:rsid w:val="00DF0701"/>
    <w:rsid w:val="00E07A7F"/>
    <w:rsid w:val="00E07F8A"/>
    <w:rsid w:val="00E525AB"/>
    <w:rsid w:val="00F37E1B"/>
    <w:rsid w:val="00F71B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03" fillcolor="#ddd" stroke="f">
      <v:fill color="#ddd"/>
      <v:stroke on="f"/>
      <v:textbox inset="5.85pt,.7pt,5.85pt,.7pt"/>
      <o:colormru v:ext="edit" colors="#ffc,#676331,#ddd,#f9f9f5,#fcffe3,blue,#060,#73248c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</w:rPr>
  </w:style>
  <w:style w:type="paragraph" w:styleId="1">
    <w:name w:val="heading 1"/>
    <w:basedOn w:val="a"/>
    <w:next w:val="a"/>
    <w:qFormat/>
    <w:pPr>
      <w:keepNext/>
      <w:outlineLvl w:val="0"/>
    </w:pPr>
    <w:rPr>
      <w:rFonts w:ascii="Arial" w:eastAsia="ＭＳ ゴシック" w:hAnsi="Arial"/>
      <w:sz w:val="24"/>
    </w:rPr>
  </w:style>
  <w:style w:type="paragraph" w:styleId="2">
    <w:name w:val="heading 2"/>
    <w:basedOn w:val="a"/>
    <w:next w:val="a"/>
    <w:qFormat/>
    <w:pPr>
      <w:keepNext/>
      <w:autoSpaceDE w:val="0"/>
      <w:autoSpaceDN w:val="0"/>
      <w:jc w:val="center"/>
      <w:outlineLvl w:val="1"/>
    </w:pPr>
    <w:rPr>
      <w:rFonts w:ascii="ＭＳ 明朝" w:hAnsi="ＭＳ 明朝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44FC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2244FC"/>
    <w:rPr>
      <w:rFonts w:asciiTheme="majorHAnsi" w:eastAsiaTheme="majorEastAsia" w:hAnsiTheme="majorHAnsi" w:cstheme="majorBidi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</w:rPr>
  </w:style>
  <w:style w:type="paragraph" w:styleId="1">
    <w:name w:val="heading 1"/>
    <w:basedOn w:val="a"/>
    <w:next w:val="a"/>
    <w:qFormat/>
    <w:pPr>
      <w:keepNext/>
      <w:outlineLvl w:val="0"/>
    </w:pPr>
    <w:rPr>
      <w:rFonts w:ascii="Arial" w:eastAsia="ＭＳ ゴシック" w:hAnsi="Arial"/>
      <w:sz w:val="24"/>
    </w:rPr>
  </w:style>
  <w:style w:type="paragraph" w:styleId="2">
    <w:name w:val="heading 2"/>
    <w:basedOn w:val="a"/>
    <w:next w:val="a"/>
    <w:qFormat/>
    <w:pPr>
      <w:keepNext/>
      <w:autoSpaceDE w:val="0"/>
      <w:autoSpaceDN w:val="0"/>
      <w:jc w:val="center"/>
      <w:outlineLvl w:val="1"/>
    </w:pPr>
    <w:rPr>
      <w:rFonts w:ascii="ＭＳ 明朝" w:hAnsi="ＭＳ 明朝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44FC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2244FC"/>
    <w:rPr>
      <w:rFonts w:asciiTheme="majorHAnsi" w:eastAsiaTheme="majorEastAsia" w:hAnsiTheme="majorHAnsi" w:cstheme="maj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oujya\AppData\Roaming\Microsoft\Templates\&#20516;&#26413;%20&#26412;&#26085;&#38480;&#12426;.dot" TargetMode="Externa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922D37-1312-4A21-86AA-67910261FE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値札 本日限り</Template>
  <TotalTime>0</TotalTime>
  <Pages>1</Pages>
  <Words>3</Words>
  <Characters>19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 Corporation</Company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FJ-USER</dc:creator>
  <cp:lastModifiedBy>総社神社</cp:lastModifiedBy>
  <cp:revision>2</cp:revision>
  <cp:lastPrinted>2015-02-26T02:24:00Z</cp:lastPrinted>
  <dcterms:created xsi:type="dcterms:W3CDTF">2016-02-26T06:14:00Z</dcterms:created>
  <dcterms:modified xsi:type="dcterms:W3CDTF">2016-02-26T06:14:00Z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TC010582421041</vt:lpwstr>
  </property>
</Properties>
</file>